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9487A" w14:textId="77777777" w:rsidR="00C53685" w:rsidRDefault="00C53685" w:rsidP="0098248B">
      <w:pPr>
        <w:spacing w:line="240" w:lineRule="auto"/>
        <w:rPr>
          <w:rFonts w:ascii="Arial" w:hAnsi="Arial" w:cs="Arial"/>
          <w:b/>
          <w:sz w:val="32"/>
          <w:szCs w:val="32"/>
        </w:rPr>
      </w:pPr>
    </w:p>
    <w:p w14:paraId="57A5D45F" w14:textId="77777777" w:rsidR="00C53685" w:rsidRDefault="00C53685" w:rsidP="0098248B">
      <w:pPr>
        <w:spacing w:line="240" w:lineRule="auto"/>
        <w:rPr>
          <w:rFonts w:ascii="Arial" w:hAnsi="Arial" w:cs="Arial"/>
          <w:b/>
          <w:sz w:val="32"/>
          <w:szCs w:val="32"/>
        </w:rPr>
      </w:pPr>
    </w:p>
    <w:p w14:paraId="192E05E9" w14:textId="391E3A0D" w:rsidR="0098248B" w:rsidRPr="0012172F" w:rsidRDefault="0098248B" w:rsidP="0098248B">
      <w:pPr>
        <w:spacing w:line="240" w:lineRule="auto"/>
        <w:rPr>
          <w:rFonts w:ascii="Arial" w:hAnsi="Arial" w:cs="Arial"/>
          <w:b/>
          <w:sz w:val="32"/>
          <w:szCs w:val="32"/>
        </w:rPr>
      </w:pPr>
      <w:r w:rsidRPr="0012172F">
        <w:rPr>
          <w:rFonts w:ascii="Arial" w:hAnsi="Arial" w:cs="Arial"/>
          <w:b/>
          <w:sz w:val="32"/>
          <w:szCs w:val="32"/>
        </w:rPr>
        <w:t>Notice of candidature</w:t>
      </w:r>
    </w:p>
    <w:p w14:paraId="15A581DB" w14:textId="1EC1816C" w:rsidR="0098248B" w:rsidRPr="0012172F" w:rsidRDefault="0098248B" w:rsidP="0098248B">
      <w:pPr>
        <w:spacing w:line="240" w:lineRule="auto"/>
        <w:ind w:right="141"/>
        <w:jc w:val="both"/>
        <w:rPr>
          <w:rFonts w:ascii="Arial" w:hAnsi="Arial" w:cs="Arial"/>
          <w:sz w:val="18"/>
          <w:szCs w:val="18"/>
        </w:rPr>
      </w:pPr>
      <w:r w:rsidRPr="0012172F">
        <w:rPr>
          <w:rFonts w:ascii="Arial" w:hAnsi="Arial" w:cs="Arial"/>
          <w:sz w:val="18"/>
          <w:szCs w:val="18"/>
        </w:rPr>
        <w:t>at the Annual General Meeting of Iceland Seafood International</w:t>
      </w:r>
      <w:r w:rsidR="003042E3">
        <w:rPr>
          <w:rFonts w:ascii="Arial" w:hAnsi="Arial" w:cs="Arial"/>
          <w:sz w:val="18"/>
          <w:szCs w:val="18"/>
        </w:rPr>
        <w:t xml:space="preserve"> </w:t>
      </w:r>
      <w:r w:rsidR="00EE0772">
        <w:rPr>
          <w:rFonts w:ascii="Arial" w:hAnsi="Arial" w:cs="Arial"/>
          <w:sz w:val="18"/>
          <w:szCs w:val="18"/>
        </w:rPr>
        <w:t>2</w:t>
      </w:r>
      <w:r w:rsidR="000E7ABD">
        <w:rPr>
          <w:rFonts w:ascii="Arial" w:hAnsi="Arial" w:cs="Arial"/>
          <w:sz w:val="18"/>
          <w:szCs w:val="18"/>
        </w:rPr>
        <w:t>4</w:t>
      </w:r>
      <w:r w:rsidR="00514752">
        <w:rPr>
          <w:rFonts w:ascii="Arial" w:hAnsi="Arial" w:cs="Arial"/>
          <w:sz w:val="18"/>
          <w:szCs w:val="18"/>
        </w:rPr>
        <w:t xml:space="preserve"> </w:t>
      </w:r>
      <w:r w:rsidR="0041320D">
        <w:rPr>
          <w:rFonts w:ascii="Arial" w:hAnsi="Arial" w:cs="Arial"/>
          <w:sz w:val="18"/>
          <w:szCs w:val="18"/>
        </w:rPr>
        <w:t>March</w:t>
      </w:r>
      <w:r w:rsidR="00514752">
        <w:rPr>
          <w:rFonts w:ascii="Arial" w:hAnsi="Arial" w:cs="Arial"/>
          <w:sz w:val="18"/>
          <w:szCs w:val="18"/>
        </w:rPr>
        <w:t xml:space="preserve"> 20</w:t>
      </w:r>
      <w:r w:rsidR="0041320D">
        <w:rPr>
          <w:rFonts w:ascii="Arial" w:hAnsi="Arial" w:cs="Arial"/>
          <w:sz w:val="18"/>
          <w:szCs w:val="18"/>
        </w:rPr>
        <w:t>2</w:t>
      </w:r>
      <w:r w:rsidR="000E7ABD">
        <w:rPr>
          <w:rFonts w:ascii="Arial" w:hAnsi="Arial" w:cs="Arial"/>
          <w:sz w:val="18"/>
          <w:szCs w:val="18"/>
        </w:rPr>
        <w:t>6</w:t>
      </w:r>
    </w:p>
    <w:p w14:paraId="0973699B" w14:textId="77777777" w:rsidR="0098248B" w:rsidRPr="0012172F" w:rsidRDefault="0098248B" w:rsidP="0098248B">
      <w:pPr>
        <w:ind w:right="141"/>
        <w:jc w:val="both"/>
        <w:rPr>
          <w:rFonts w:ascii="Arial" w:hAnsi="Arial" w:cs="Arial"/>
          <w:sz w:val="18"/>
          <w:szCs w:val="18"/>
        </w:rPr>
      </w:pPr>
    </w:p>
    <w:p w14:paraId="2BA717E2" w14:textId="77777777" w:rsidR="0098248B" w:rsidRPr="0012172F" w:rsidRDefault="0098248B" w:rsidP="0098248B">
      <w:pPr>
        <w:ind w:right="141"/>
        <w:jc w:val="both"/>
        <w:rPr>
          <w:rFonts w:ascii="Arial" w:hAnsi="Arial" w:cs="Arial"/>
          <w:sz w:val="18"/>
          <w:szCs w:val="18"/>
        </w:rPr>
      </w:pPr>
      <w:r w:rsidRPr="0012172F">
        <w:rPr>
          <w:rFonts w:ascii="Arial" w:hAnsi="Arial" w:cs="Arial"/>
          <w:sz w:val="18"/>
          <w:szCs w:val="18"/>
        </w:rPr>
        <w:t>I, the undersigned, hereby declare my candidature for the board of directors of Iceland Seafood International hf. (the “Company”).</w:t>
      </w:r>
    </w:p>
    <w:p w14:paraId="444BF1E6" w14:textId="77777777" w:rsidR="0098248B" w:rsidRPr="0012172F" w:rsidRDefault="0098248B" w:rsidP="0098248B">
      <w:pPr>
        <w:ind w:right="141"/>
        <w:jc w:val="both"/>
        <w:rPr>
          <w:rFonts w:ascii="Arial" w:hAnsi="Arial" w:cs="Arial"/>
          <w:b/>
          <w:sz w:val="18"/>
          <w:szCs w:val="18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Applicant's Interview Notes form"/>
      </w:tblPr>
      <w:tblGrid>
        <w:gridCol w:w="9360"/>
      </w:tblGrid>
      <w:tr w:rsidR="0098248B" w:rsidRPr="0012172F" w14:paraId="34D192C1" w14:textId="77777777" w:rsidTr="00E13838">
        <w:tc>
          <w:tcPr>
            <w:tcW w:w="9360" w:type="dxa"/>
            <w:vAlign w:val="bottom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title and phone number"/>
            </w:tblPr>
            <w:tblGrid>
              <w:gridCol w:w="1843"/>
              <w:gridCol w:w="2837"/>
              <w:gridCol w:w="2610"/>
              <w:gridCol w:w="2070"/>
            </w:tblGrid>
            <w:tr w:rsidR="0098248B" w:rsidRPr="0012172F" w14:paraId="4E5A183F" w14:textId="77777777" w:rsidTr="00E13838">
              <w:trPr>
                <w:trHeight w:val="432"/>
              </w:trPr>
              <w:tc>
                <w:tcPr>
                  <w:tcW w:w="1843" w:type="dxa"/>
                  <w:vAlign w:val="bottom"/>
                </w:tcPr>
                <w:p w14:paraId="308BD242" w14:textId="77777777" w:rsidR="0098248B" w:rsidRPr="0012172F" w:rsidRDefault="0098248B" w:rsidP="0098248B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>Name:</w:t>
                  </w:r>
                </w:p>
              </w:tc>
              <w:tc>
                <w:tcPr>
                  <w:tcW w:w="2837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7F0DEF4F" w14:textId="7C0FC915" w:rsidR="0098248B" w:rsidRPr="0012172F" w:rsidRDefault="0098248B" w:rsidP="0098248B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2610" w:type="dxa"/>
                  <w:vAlign w:val="bottom"/>
                </w:tcPr>
                <w:p w14:paraId="54A2B8E3" w14:textId="77777777" w:rsidR="0098248B" w:rsidRPr="0012172F" w:rsidRDefault="0098248B" w:rsidP="0098248B">
                  <w:pPr>
                    <w:jc w:val="right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>ID No.:</w:t>
                  </w:r>
                </w:p>
              </w:tc>
              <w:tc>
                <w:tcPr>
                  <w:tcW w:w="207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019BBACE" w14:textId="614F5A23" w:rsidR="0098248B" w:rsidRPr="0012172F" w:rsidRDefault="0098248B" w:rsidP="0098248B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     </w:t>
                  </w:r>
                </w:p>
              </w:tc>
            </w:tr>
          </w:tbl>
          <w:p w14:paraId="7161178E" w14:textId="77777777" w:rsidR="0098248B" w:rsidRPr="0012172F" w:rsidRDefault="0098248B" w:rsidP="00E13838">
            <w:pPr>
              <w:pStyle w:val="NoSpacing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8248B" w:rsidRPr="0012172F" w14:paraId="276CEB8E" w14:textId="77777777" w:rsidTr="00E13838">
        <w:tc>
          <w:tcPr>
            <w:tcW w:w="9360" w:type="dxa"/>
            <w:vAlign w:val="bottom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98248B" w:rsidRPr="0012172F" w14:paraId="766C980B" w14:textId="77777777" w:rsidTr="00E1383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66F7CCCE" w14:textId="77777777" w:rsidR="0098248B" w:rsidRPr="0012172F" w:rsidRDefault="0098248B" w:rsidP="0098248B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>Address:</w:t>
                  </w:r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4B78DABE" w14:textId="10D737A8" w:rsidR="0098248B" w:rsidRPr="0012172F" w:rsidRDefault="0098248B" w:rsidP="0098248B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3F11C2DA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86213" w:rsidRPr="0012172F" w14:paraId="72294023" w14:textId="77777777">
        <w:tc>
          <w:tcPr>
            <w:tcW w:w="9360" w:type="dxa"/>
            <w:vAlign w:val="bottom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title and phone number"/>
            </w:tblPr>
            <w:tblGrid>
              <w:gridCol w:w="1843"/>
              <w:gridCol w:w="2837"/>
              <w:gridCol w:w="2610"/>
              <w:gridCol w:w="2070"/>
            </w:tblGrid>
            <w:tr w:rsidR="00886213" w:rsidRPr="0012172F" w14:paraId="01D0B8AB" w14:textId="77777777" w:rsidTr="0098248B">
              <w:trPr>
                <w:trHeight w:val="432"/>
              </w:trPr>
              <w:tc>
                <w:tcPr>
                  <w:tcW w:w="1843" w:type="dxa"/>
                  <w:vAlign w:val="bottom"/>
                </w:tcPr>
                <w:p w14:paraId="18956F92" w14:textId="77777777" w:rsidR="00886213" w:rsidRPr="0012172F" w:rsidRDefault="0098248B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>Email</w:t>
                  </w:r>
                  <w:r w:rsidR="00EE6523"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37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37E5E45E" w14:textId="77777777" w:rsidR="00886213" w:rsidRPr="0012172F" w:rsidRDefault="00886213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2610" w:type="dxa"/>
                  <w:vAlign w:val="bottom"/>
                </w:tcPr>
                <w:p w14:paraId="0976CA0F" w14:textId="77777777" w:rsidR="00886213" w:rsidRPr="0012172F" w:rsidRDefault="00EE6523">
                  <w:pPr>
                    <w:jc w:val="right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>Phone Number:</w:t>
                  </w:r>
                </w:p>
              </w:tc>
              <w:tc>
                <w:tcPr>
                  <w:tcW w:w="207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2D32681C" w14:textId="77777777" w:rsidR="00886213" w:rsidRPr="0012172F" w:rsidRDefault="00EE6523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     </w:t>
                  </w:r>
                </w:p>
              </w:tc>
            </w:tr>
          </w:tbl>
          <w:p w14:paraId="3F4917F7" w14:textId="77777777" w:rsidR="00886213" w:rsidRPr="0012172F" w:rsidRDefault="00886213">
            <w:pPr>
              <w:pStyle w:val="NoSpacing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338E74A7" w14:textId="77777777" w:rsidR="00886213" w:rsidRPr="0012172F" w:rsidRDefault="00886213">
      <w:pPr>
        <w:pStyle w:val="NoSpacing"/>
        <w:rPr>
          <w:rFonts w:ascii="Arial" w:hAnsi="Arial" w:cs="Arial"/>
          <w:b/>
          <w:sz w:val="18"/>
          <w:szCs w:val="18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Applicant's Interview Notes form"/>
      </w:tblPr>
      <w:tblGrid>
        <w:gridCol w:w="9360"/>
      </w:tblGrid>
      <w:tr w:rsidR="0098248B" w:rsidRPr="0012172F" w14:paraId="574ABCE6" w14:textId="77777777" w:rsidTr="00E13838">
        <w:tc>
          <w:tcPr>
            <w:tcW w:w="9360" w:type="dxa"/>
            <w:vAlign w:val="bottom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98248B" w:rsidRPr="0012172F" w14:paraId="63843657" w14:textId="77777777" w:rsidTr="00E1383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7B1E00E8" w14:textId="77777777" w:rsidR="0098248B" w:rsidRPr="0012172F" w:rsidRDefault="0098248B" w:rsidP="0098248B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>Main occupation:</w:t>
                  </w:r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4915C71B" w14:textId="04A224FE" w:rsidR="0098248B" w:rsidRPr="0012172F" w:rsidRDefault="0098248B" w:rsidP="0098248B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62259825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8248B" w:rsidRPr="0012172F" w14:paraId="7E52C043" w14:textId="77777777" w:rsidTr="00E13838">
        <w:tc>
          <w:tcPr>
            <w:tcW w:w="9360" w:type="dxa"/>
            <w:vAlign w:val="bottom"/>
          </w:tcPr>
          <w:p w14:paraId="693DAE40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8248B" w:rsidRPr="0012172F" w14:paraId="6518F7A0" w14:textId="77777777" w:rsidTr="00E13838">
        <w:tc>
          <w:tcPr>
            <w:tcW w:w="9360" w:type="dxa"/>
            <w:vAlign w:val="bottom"/>
          </w:tcPr>
          <w:p w14:paraId="47A6C393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98248B" w:rsidRPr="0012172F" w14:paraId="2910793E" w14:textId="77777777" w:rsidTr="00E1383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63A9B458" w14:textId="77777777" w:rsidR="0098248B" w:rsidRPr="0012172F" w:rsidRDefault="0098248B" w:rsidP="0098248B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>Other directorships:</w:t>
                  </w:r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00787AED" w14:textId="19544152" w:rsidR="0098248B" w:rsidRPr="0012172F" w:rsidRDefault="0098248B" w:rsidP="0098248B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7807FA44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8248B" w:rsidRPr="0012172F" w14:paraId="510F3E04" w14:textId="77777777" w:rsidTr="00E13838">
        <w:tc>
          <w:tcPr>
            <w:tcW w:w="9360" w:type="dxa"/>
            <w:vAlign w:val="bottom"/>
          </w:tcPr>
          <w:p w14:paraId="09E0B388" w14:textId="77777777" w:rsidR="0098248B" w:rsidRPr="0012172F" w:rsidRDefault="0098248B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98248B" w:rsidRPr="0012172F" w14:paraId="2A4EE160" w14:textId="77777777" w:rsidTr="00E1383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0C542C4B" w14:textId="77777777" w:rsidR="0098248B" w:rsidRPr="0012172F" w:rsidRDefault="0098248B" w:rsidP="0098248B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634D51D6" w14:textId="4D1504C1" w:rsidR="0098248B" w:rsidRDefault="00F3106D" w:rsidP="0098248B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  </w:t>
                  </w:r>
                </w:p>
                <w:p w14:paraId="14340274" w14:textId="272BF97E" w:rsidR="0072532D" w:rsidRPr="0012172F" w:rsidRDefault="0072532D" w:rsidP="0098248B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2F28F36C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8248B" w:rsidRPr="0012172F" w14:paraId="66B764E0" w14:textId="77777777" w:rsidTr="0098248B">
        <w:tc>
          <w:tcPr>
            <w:tcW w:w="9360" w:type="dxa"/>
            <w:vAlign w:val="bottom"/>
          </w:tcPr>
          <w:p w14:paraId="50CAF9BE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98248B" w:rsidRPr="0012172F" w14:paraId="0D819349" w14:textId="77777777" w:rsidTr="00E1383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15DBC325" w14:textId="50E66B90" w:rsidR="0098248B" w:rsidRPr="0012172F" w:rsidRDefault="0098248B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2ADA231B" w14:textId="3DE06407" w:rsidR="0098248B" w:rsidRPr="0012172F" w:rsidRDefault="0098248B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3EFC0E25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8248B" w:rsidRPr="0012172F" w14:paraId="73142417" w14:textId="77777777" w:rsidTr="0098248B">
        <w:tc>
          <w:tcPr>
            <w:tcW w:w="9360" w:type="dxa"/>
            <w:vAlign w:val="bottom"/>
          </w:tcPr>
          <w:p w14:paraId="24A5D180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98248B" w:rsidRPr="0012172F" w14:paraId="5DDE6126" w14:textId="77777777" w:rsidTr="00E1383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0862D31A" w14:textId="77777777" w:rsidR="0098248B" w:rsidRPr="0012172F" w:rsidRDefault="0098248B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52493761" w14:textId="0BF19217" w:rsidR="0098248B" w:rsidRPr="0012172F" w:rsidRDefault="0098248B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3741D1A3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8248B" w:rsidRPr="0012172F" w14:paraId="24BA743C" w14:textId="77777777" w:rsidTr="0098248B">
        <w:tc>
          <w:tcPr>
            <w:tcW w:w="9360" w:type="dxa"/>
            <w:vAlign w:val="bottom"/>
          </w:tcPr>
          <w:p w14:paraId="66B98A4D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98248B" w:rsidRPr="0012172F" w14:paraId="77F7A86B" w14:textId="77777777" w:rsidTr="00E1383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76FBA73A" w14:textId="77777777" w:rsidR="0098248B" w:rsidRPr="0012172F" w:rsidRDefault="0098248B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>Work experience:</w:t>
                  </w:r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2F4B548E" w14:textId="505A9A57" w:rsidR="0098248B" w:rsidRPr="0012172F" w:rsidRDefault="0098248B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73051318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8248B" w:rsidRPr="0012172F" w14:paraId="1756711B" w14:textId="77777777" w:rsidTr="0098248B">
        <w:tc>
          <w:tcPr>
            <w:tcW w:w="9360" w:type="dxa"/>
            <w:vAlign w:val="bottom"/>
          </w:tcPr>
          <w:p w14:paraId="2009E6A9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98248B" w:rsidRPr="0012172F" w14:paraId="32D7C503" w14:textId="77777777" w:rsidTr="00E1383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36E29219" w14:textId="77777777" w:rsidR="0098248B" w:rsidRPr="0012172F" w:rsidRDefault="0098248B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2D0BA578" w14:textId="39F45838" w:rsidR="0098248B" w:rsidRPr="0012172F" w:rsidRDefault="0098248B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1AADC475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6A3DDFEA" w14:textId="77777777" w:rsidR="0098248B" w:rsidRPr="0012172F" w:rsidRDefault="0098248B">
      <w:pPr>
        <w:pStyle w:val="NoSpacing"/>
        <w:rPr>
          <w:rFonts w:ascii="Arial" w:hAnsi="Arial" w:cs="Arial"/>
          <w:b/>
          <w:sz w:val="18"/>
          <w:szCs w:val="18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Applicant's Interview Notes form"/>
      </w:tblPr>
      <w:tblGrid>
        <w:gridCol w:w="9360"/>
      </w:tblGrid>
      <w:tr w:rsidR="0098248B" w:rsidRPr="0012172F" w14:paraId="15DE2A14" w14:textId="77777777" w:rsidTr="00E13838">
        <w:tc>
          <w:tcPr>
            <w:tcW w:w="9360" w:type="dxa"/>
            <w:vAlign w:val="bottom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98248B" w:rsidRPr="0012172F" w14:paraId="5D405626" w14:textId="77777777" w:rsidTr="00E1383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62C3FC4E" w14:textId="77777777" w:rsidR="0098248B" w:rsidRPr="0012172F" w:rsidRDefault="0080535D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Does the candidate hold shares in the </w:t>
                  </w:r>
                  <w:proofErr w:type="gramStart"/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>Company?</w:t>
                  </w:r>
                  <w:r w:rsidR="0098248B"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>:</w:t>
                  </w:r>
                  <w:proofErr w:type="gramEnd"/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13B3368C" w14:textId="463001C4" w:rsidR="0098248B" w:rsidRPr="0012172F" w:rsidRDefault="0098248B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0835DFFA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8248B" w:rsidRPr="0012172F" w14:paraId="3F52EE07" w14:textId="77777777" w:rsidTr="00E13838">
        <w:tc>
          <w:tcPr>
            <w:tcW w:w="9360" w:type="dxa"/>
            <w:vAlign w:val="bottom"/>
          </w:tcPr>
          <w:p w14:paraId="0700F3D9" w14:textId="77777777" w:rsidR="0080535D" w:rsidRPr="0012172F" w:rsidRDefault="008053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98248B" w:rsidRPr="0012172F" w14:paraId="316CB0E1" w14:textId="77777777" w:rsidTr="00E1383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4A97703F" w14:textId="36E8F8D3" w:rsidR="0098248B" w:rsidRPr="0012172F" w:rsidRDefault="0080535D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Does the candidate hold shares in the Company indirectly through another </w:t>
                  </w:r>
                  <w:proofErr w:type="gramStart"/>
                  <w:r w:rsidR="00A543C9">
                    <w:rPr>
                      <w:rFonts w:ascii="Arial" w:hAnsi="Arial" w:cs="Arial"/>
                      <w:b/>
                      <w:sz w:val="18"/>
                      <w:szCs w:val="18"/>
                    </w:rPr>
                    <w:t>C</w:t>
                  </w: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>ompany?:</w:t>
                  </w:r>
                  <w:proofErr w:type="gramEnd"/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2EBA055E" w14:textId="3EDFD43F" w:rsidR="0098248B" w:rsidRPr="0012172F" w:rsidRDefault="0098248B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31CA7763" w14:textId="77777777" w:rsidR="0098248B" w:rsidRPr="0012172F" w:rsidRDefault="0098248B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6B824CF2" w14:textId="77777777" w:rsidR="0098248B" w:rsidRPr="0012172F" w:rsidRDefault="0098248B">
      <w:pPr>
        <w:pStyle w:val="NoSpacing"/>
        <w:rPr>
          <w:rFonts w:ascii="Arial" w:hAnsi="Arial" w:cs="Arial"/>
          <w:b/>
          <w:sz w:val="18"/>
          <w:szCs w:val="18"/>
        </w:rPr>
      </w:pPr>
    </w:p>
    <w:p w14:paraId="20E9AA11" w14:textId="77777777" w:rsidR="00D47CFA" w:rsidRDefault="00D47CFA" w:rsidP="0080535D">
      <w:pPr>
        <w:spacing w:line="240" w:lineRule="auto"/>
        <w:ind w:right="141"/>
        <w:jc w:val="both"/>
        <w:rPr>
          <w:rFonts w:ascii="Arial" w:hAnsi="Arial" w:cs="Arial"/>
          <w:b/>
          <w:sz w:val="18"/>
          <w:szCs w:val="18"/>
        </w:rPr>
      </w:pPr>
    </w:p>
    <w:p w14:paraId="66F04813" w14:textId="77777777" w:rsidR="00D47CFA" w:rsidRDefault="00D47CFA" w:rsidP="0080535D">
      <w:pPr>
        <w:spacing w:line="240" w:lineRule="auto"/>
        <w:ind w:right="141"/>
        <w:jc w:val="both"/>
        <w:rPr>
          <w:rFonts w:ascii="Arial" w:hAnsi="Arial" w:cs="Arial"/>
          <w:b/>
          <w:sz w:val="18"/>
          <w:szCs w:val="18"/>
        </w:rPr>
      </w:pPr>
    </w:p>
    <w:p w14:paraId="365862D5" w14:textId="77777777" w:rsidR="00D47CFA" w:rsidRDefault="00D47CFA" w:rsidP="0080535D">
      <w:pPr>
        <w:spacing w:line="240" w:lineRule="auto"/>
        <w:ind w:right="141"/>
        <w:jc w:val="both"/>
        <w:rPr>
          <w:rFonts w:ascii="Arial" w:hAnsi="Arial" w:cs="Arial"/>
          <w:b/>
          <w:sz w:val="18"/>
          <w:szCs w:val="18"/>
        </w:rPr>
      </w:pPr>
    </w:p>
    <w:p w14:paraId="267B99DE" w14:textId="77777777" w:rsidR="00D47CFA" w:rsidRDefault="00D47CFA" w:rsidP="0080535D">
      <w:pPr>
        <w:spacing w:line="240" w:lineRule="auto"/>
        <w:ind w:right="141"/>
        <w:jc w:val="both"/>
        <w:rPr>
          <w:rFonts w:ascii="Arial" w:hAnsi="Arial" w:cs="Arial"/>
          <w:b/>
          <w:sz w:val="18"/>
          <w:szCs w:val="18"/>
        </w:rPr>
      </w:pPr>
    </w:p>
    <w:p w14:paraId="6D274430" w14:textId="77777777" w:rsidR="00D47CFA" w:rsidRDefault="00D47CFA" w:rsidP="0080535D">
      <w:pPr>
        <w:spacing w:line="240" w:lineRule="auto"/>
        <w:ind w:right="141"/>
        <w:jc w:val="both"/>
        <w:rPr>
          <w:rFonts w:ascii="Arial" w:hAnsi="Arial" w:cs="Arial"/>
          <w:b/>
          <w:sz w:val="18"/>
          <w:szCs w:val="18"/>
        </w:rPr>
      </w:pPr>
    </w:p>
    <w:p w14:paraId="5D84996D" w14:textId="77777777" w:rsidR="00D47CFA" w:rsidRDefault="00D47CFA" w:rsidP="0080535D">
      <w:pPr>
        <w:spacing w:line="240" w:lineRule="auto"/>
        <w:ind w:right="141"/>
        <w:jc w:val="both"/>
        <w:rPr>
          <w:rFonts w:ascii="Arial" w:hAnsi="Arial" w:cs="Arial"/>
          <w:b/>
          <w:sz w:val="18"/>
          <w:szCs w:val="18"/>
        </w:rPr>
      </w:pPr>
    </w:p>
    <w:p w14:paraId="470FBCD4" w14:textId="77777777" w:rsidR="00D47CFA" w:rsidRDefault="00D47CFA" w:rsidP="0080535D">
      <w:pPr>
        <w:spacing w:line="240" w:lineRule="auto"/>
        <w:ind w:right="141"/>
        <w:jc w:val="both"/>
        <w:rPr>
          <w:rFonts w:ascii="Arial" w:hAnsi="Arial" w:cs="Arial"/>
          <w:b/>
          <w:sz w:val="18"/>
          <w:szCs w:val="18"/>
        </w:rPr>
      </w:pPr>
    </w:p>
    <w:p w14:paraId="461A8F72" w14:textId="77777777" w:rsidR="00D47CFA" w:rsidRDefault="00D47CFA" w:rsidP="0080535D">
      <w:pPr>
        <w:spacing w:line="240" w:lineRule="auto"/>
        <w:ind w:right="141"/>
        <w:jc w:val="both"/>
        <w:rPr>
          <w:rFonts w:ascii="Arial" w:hAnsi="Arial" w:cs="Arial"/>
          <w:b/>
          <w:sz w:val="18"/>
          <w:szCs w:val="18"/>
        </w:rPr>
      </w:pPr>
    </w:p>
    <w:p w14:paraId="409829DC" w14:textId="77777777" w:rsidR="00D47CFA" w:rsidRDefault="00D47CFA" w:rsidP="0080535D">
      <w:pPr>
        <w:spacing w:line="240" w:lineRule="auto"/>
        <w:ind w:right="141"/>
        <w:jc w:val="both"/>
        <w:rPr>
          <w:rFonts w:ascii="Arial" w:hAnsi="Arial" w:cs="Arial"/>
          <w:b/>
          <w:sz w:val="18"/>
          <w:szCs w:val="18"/>
        </w:rPr>
      </w:pPr>
    </w:p>
    <w:p w14:paraId="6BE89024" w14:textId="77777777" w:rsidR="00D47CFA" w:rsidRDefault="00D47CFA" w:rsidP="0080535D">
      <w:pPr>
        <w:spacing w:line="240" w:lineRule="auto"/>
        <w:ind w:right="141"/>
        <w:jc w:val="both"/>
        <w:rPr>
          <w:rFonts w:ascii="Arial" w:hAnsi="Arial" w:cs="Arial"/>
          <w:b/>
          <w:sz w:val="18"/>
          <w:szCs w:val="18"/>
        </w:rPr>
      </w:pPr>
    </w:p>
    <w:p w14:paraId="00CEC7EB" w14:textId="288AB258" w:rsidR="0080535D" w:rsidRPr="0012172F" w:rsidRDefault="0080535D" w:rsidP="0080535D">
      <w:pPr>
        <w:spacing w:line="240" w:lineRule="auto"/>
        <w:ind w:right="141"/>
        <w:jc w:val="both"/>
        <w:rPr>
          <w:rFonts w:ascii="Arial" w:hAnsi="Arial" w:cs="Arial"/>
          <w:b/>
          <w:sz w:val="18"/>
          <w:szCs w:val="18"/>
        </w:rPr>
      </w:pPr>
      <w:r w:rsidRPr="0012172F">
        <w:rPr>
          <w:rFonts w:ascii="Arial" w:hAnsi="Arial" w:cs="Arial"/>
          <w:b/>
          <w:sz w:val="18"/>
          <w:szCs w:val="18"/>
        </w:rPr>
        <w:t xml:space="preserve">Please </w:t>
      </w:r>
      <w:proofErr w:type="gramStart"/>
      <w:r w:rsidRPr="0012172F">
        <w:rPr>
          <w:rFonts w:ascii="Arial" w:hAnsi="Arial" w:cs="Arial"/>
          <w:b/>
          <w:sz w:val="18"/>
          <w:szCs w:val="18"/>
        </w:rPr>
        <w:t>inform</w:t>
      </w:r>
      <w:proofErr w:type="gramEnd"/>
      <w:r w:rsidRPr="0012172F">
        <w:rPr>
          <w:rFonts w:ascii="Arial" w:hAnsi="Arial" w:cs="Arial"/>
          <w:b/>
          <w:sz w:val="18"/>
          <w:szCs w:val="18"/>
        </w:rPr>
        <w:t xml:space="preserve"> </w:t>
      </w:r>
      <w:r w:rsidR="007B6FB1">
        <w:rPr>
          <w:rFonts w:ascii="Arial" w:hAnsi="Arial" w:cs="Arial"/>
          <w:b/>
          <w:sz w:val="18"/>
          <w:szCs w:val="18"/>
        </w:rPr>
        <w:t>if you have shared interest with the following</w:t>
      </w:r>
      <w:r w:rsidR="00115D4E">
        <w:rPr>
          <w:rFonts w:ascii="Arial" w:hAnsi="Arial" w:cs="Arial"/>
          <w:b/>
          <w:sz w:val="18"/>
          <w:szCs w:val="18"/>
        </w:rPr>
        <w:t xml:space="preserve"> parties</w:t>
      </w:r>
      <w:r w:rsidRPr="0012172F">
        <w:rPr>
          <w:rFonts w:ascii="Arial" w:hAnsi="Arial" w:cs="Arial"/>
          <w:b/>
          <w:sz w:val="18"/>
          <w:szCs w:val="18"/>
        </w:rPr>
        <w:t xml:space="preserve">: </w:t>
      </w:r>
    </w:p>
    <w:p w14:paraId="17D83A58" w14:textId="77777777" w:rsidR="0080535D" w:rsidRPr="0012172F" w:rsidRDefault="0080535D">
      <w:pPr>
        <w:pStyle w:val="NoSpacing"/>
        <w:rPr>
          <w:rFonts w:ascii="Arial" w:hAnsi="Arial" w:cs="Arial"/>
          <w:b/>
          <w:sz w:val="18"/>
          <w:szCs w:val="18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Applicant's Interview Notes form"/>
      </w:tblPr>
      <w:tblGrid>
        <w:gridCol w:w="9360"/>
      </w:tblGrid>
      <w:tr w:rsidR="0080535D" w:rsidRPr="0012172F" w14:paraId="53EC255B" w14:textId="77777777" w:rsidTr="00E13838">
        <w:tc>
          <w:tcPr>
            <w:tcW w:w="9360" w:type="dxa"/>
            <w:vAlign w:val="bottom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80535D" w:rsidRPr="0012172F" w14:paraId="0CEED932" w14:textId="77777777" w:rsidTr="00E1383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5D430FBE" w14:textId="77777777" w:rsidR="0080535D" w:rsidRPr="0012172F" w:rsidRDefault="0080535D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>Shareholders that hold more than 10% of the shares in the Company:</w:t>
                  </w:r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70BFE631" w14:textId="2BDE4A28" w:rsidR="0080535D" w:rsidRPr="0012172F" w:rsidRDefault="0080535D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420EFC26" w14:textId="77777777" w:rsidR="0080535D" w:rsidRPr="0012172F" w:rsidRDefault="0080535D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2172F" w:rsidRPr="0012172F" w14:paraId="71A5CF20" w14:textId="77777777" w:rsidTr="00C95FA8">
        <w:tc>
          <w:tcPr>
            <w:tcW w:w="9360" w:type="dxa"/>
            <w:vAlign w:val="bottom"/>
          </w:tcPr>
          <w:p w14:paraId="2561EEF3" w14:textId="77777777" w:rsidR="0012172F" w:rsidRPr="0012172F" w:rsidRDefault="0012172F" w:rsidP="00C95FA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12172F" w:rsidRPr="0012172F" w14:paraId="1DB0F3EF" w14:textId="77777777" w:rsidTr="00C95FA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3918A06B" w14:textId="77777777" w:rsidR="0012172F" w:rsidRPr="0012172F" w:rsidRDefault="0012172F" w:rsidP="00C95FA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00CEEEEF" w14:textId="77777777" w:rsidR="0012172F" w:rsidRPr="0012172F" w:rsidRDefault="0012172F" w:rsidP="00C95FA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288AD8A4" w14:textId="77777777" w:rsidR="0012172F" w:rsidRPr="0012172F" w:rsidRDefault="0012172F" w:rsidP="00C95FA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0535D" w:rsidRPr="0012172F" w14:paraId="62FC0B0B" w14:textId="77777777" w:rsidTr="00E13838">
        <w:tc>
          <w:tcPr>
            <w:tcW w:w="9360" w:type="dxa"/>
            <w:vAlign w:val="bottom"/>
          </w:tcPr>
          <w:p w14:paraId="0107E206" w14:textId="77777777" w:rsidR="0080535D" w:rsidRPr="0012172F" w:rsidRDefault="0080535D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6769E87" w14:textId="77777777" w:rsidR="0012172F" w:rsidRPr="0012172F" w:rsidRDefault="0012172F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80535D" w:rsidRPr="0012172F" w14:paraId="25FAE0DA" w14:textId="77777777" w:rsidTr="00E1383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2FAC6A2D" w14:textId="268F3777" w:rsidR="0080535D" w:rsidRPr="0012172F" w:rsidRDefault="0080535D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The Company’s main </w:t>
                  </w:r>
                  <w:r w:rsidR="00115D4E">
                    <w:rPr>
                      <w:rFonts w:ascii="Arial" w:hAnsi="Arial" w:cs="Arial"/>
                      <w:b/>
                      <w:sz w:val="18"/>
                      <w:szCs w:val="18"/>
                    </w:rPr>
                    <w:t>customers or suppliers</w:t>
                  </w: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04720A1E" w14:textId="726C191D" w:rsidR="0080535D" w:rsidRPr="0012172F" w:rsidRDefault="0080535D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2490D304" w14:textId="77777777" w:rsidR="0080535D" w:rsidRPr="0012172F" w:rsidRDefault="0080535D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7A408B3C" w14:textId="77777777" w:rsidR="0080535D" w:rsidRPr="0012172F" w:rsidRDefault="0080535D">
      <w:pPr>
        <w:pStyle w:val="NoSpacing"/>
        <w:rPr>
          <w:rFonts w:ascii="Arial" w:hAnsi="Arial" w:cs="Arial"/>
          <w:b/>
          <w:sz w:val="18"/>
          <w:szCs w:val="18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Applicant's Interview Notes form"/>
      </w:tblPr>
      <w:tblGrid>
        <w:gridCol w:w="9360"/>
      </w:tblGrid>
      <w:tr w:rsidR="0012172F" w:rsidRPr="0012172F" w14:paraId="33BA54E6" w14:textId="77777777" w:rsidTr="00C95FA8">
        <w:tc>
          <w:tcPr>
            <w:tcW w:w="9360" w:type="dxa"/>
            <w:vAlign w:val="bottom"/>
          </w:tcPr>
          <w:p w14:paraId="192A640D" w14:textId="77777777" w:rsidR="0012172F" w:rsidRPr="0012172F" w:rsidRDefault="0012172F" w:rsidP="00C95FA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12172F" w:rsidRPr="0012172F" w14:paraId="1EF22CDD" w14:textId="77777777" w:rsidTr="00C95FA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0A4D05E4" w14:textId="77777777" w:rsidR="0012172F" w:rsidRPr="0012172F" w:rsidRDefault="0012172F" w:rsidP="00C95FA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47E7B406" w14:textId="77777777" w:rsidR="0012172F" w:rsidRPr="0012172F" w:rsidRDefault="0012172F" w:rsidP="00C95FA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4BAFD63A" w14:textId="77777777" w:rsidR="0012172F" w:rsidRPr="0012172F" w:rsidRDefault="0012172F" w:rsidP="00C95FA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0535D" w:rsidRPr="0012172F" w14:paraId="324A8D1C" w14:textId="77777777" w:rsidTr="00E13838">
        <w:tc>
          <w:tcPr>
            <w:tcW w:w="9360" w:type="dxa"/>
            <w:vAlign w:val="bottom"/>
          </w:tcPr>
          <w:p w14:paraId="0E57CFA1" w14:textId="77777777" w:rsidR="0080535D" w:rsidRPr="0012172F" w:rsidRDefault="008053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80535D" w:rsidRPr="0012172F" w14:paraId="05A461D2" w14:textId="77777777" w:rsidTr="00E1383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59C4FF52" w14:textId="77777777" w:rsidR="0012172F" w:rsidRPr="0012172F" w:rsidRDefault="0012172F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  <w:p w14:paraId="7583D097" w14:textId="77777777" w:rsidR="0080535D" w:rsidRPr="0012172F" w:rsidRDefault="0080535D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12172F">
                    <w:rPr>
                      <w:rFonts w:ascii="Arial" w:hAnsi="Arial" w:cs="Arial"/>
                      <w:b/>
                      <w:sz w:val="18"/>
                      <w:szCs w:val="18"/>
                    </w:rPr>
                    <w:t>The Company’s main competitors:</w:t>
                  </w:r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5CE62EF5" w14:textId="380C5DC7" w:rsidR="0080535D" w:rsidRPr="0012172F" w:rsidRDefault="0080535D" w:rsidP="00E1383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0E496F96" w14:textId="77777777" w:rsidR="0080535D" w:rsidRPr="0012172F" w:rsidRDefault="0080535D" w:rsidP="00E138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2172F" w:rsidRPr="0012172F" w14:paraId="252909B1" w14:textId="77777777" w:rsidTr="0012172F">
        <w:tc>
          <w:tcPr>
            <w:tcW w:w="9360" w:type="dxa"/>
            <w:vAlign w:val="bottom"/>
          </w:tcPr>
          <w:p w14:paraId="711426D0" w14:textId="77777777" w:rsidR="0012172F" w:rsidRPr="0012172F" w:rsidRDefault="0012172F" w:rsidP="00C95FA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Interviewer name"/>
            </w:tblPr>
            <w:tblGrid>
              <w:gridCol w:w="1800"/>
              <w:gridCol w:w="7560"/>
            </w:tblGrid>
            <w:tr w:rsidR="0012172F" w:rsidRPr="0012172F" w14:paraId="35D68AD1" w14:textId="77777777" w:rsidTr="00C95FA8">
              <w:trPr>
                <w:trHeight w:val="432"/>
              </w:trPr>
              <w:tc>
                <w:tcPr>
                  <w:tcW w:w="1800" w:type="dxa"/>
                  <w:vAlign w:val="bottom"/>
                </w:tcPr>
                <w:p w14:paraId="2D21E9E2" w14:textId="77777777" w:rsidR="0012172F" w:rsidRPr="0012172F" w:rsidRDefault="0012172F" w:rsidP="00C95FA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7560" w:type="dxa"/>
                  <w:tcBorders>
                    <w:bottom w:val="single" w:sz="4" w:space="0" w:color="000000" w:themeColor="text1"/>
                  </w:tcBorders>
                  <w:vAlign w:val="bottom"/>
                </w:tcPr>
                <w:p w14:paraId="0916415F" w14:textId="77777777" w:rsidR="0012172F" w:rsidRPr="0012172F" w:rsidRDefault="0012172F" w:rsidP="00C95FA8">
                  <w:pPr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02983B56" w14:textId="77777777" w:rsidR="0012172F" w:rsidRPr="0012172F" w:rsidRDefault="0012172F" w:rsidP="00C95FA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32658EAA" w14:textId="77777777" w:rsidR="0080535D" w:rsidRPr="0012172F" w:rsidRDefault="0080535D">
      <w:pPr>
        <w:pStyle w:val="NoSpacing"/>
        <w:rPr>
          <w:rFonts w:ascii="Arial" w:hAnsi="Arial" w:cs="Arial"/>
          <w:b/>
          <w:sz w:val="18"/>
          <w:szCs w:val="18"/>
        </w:rPr>
      </w:pPr>
    </w:p>
    <w:p w14:paraId="7D1EE58C" w14:textId="77777777" w:rsidR="0080535D" w:rsidRPr="0012172F" w:rsidRDefault="0080535D">
      <w:pPr>
        <w:pStyle w:val="NoSpacing"/>
        <w:rPr>
          <w:rFonts w:ascii="Arial" w:hAnsi="Arial" w:cs="Arial"/>
          <w:b/>
          <w:sz w:val="18"/>
          <w:szCs w:val="18"/>
        </w:rPr>
      </w:pPr>
    </w:p>
    <w:p w14:paraId="25592B3D" w14:textId="77777777" w:rsidR="0080535D" w:rsidRPr="0012172F" w:rsidRDefault="0080535D">
      <w:pPr>
        <w:pStyle w:val="NoSpacing"/>
        <w:rPr>
          <w:rFonts w:ascii="Arial" w:hAnsi="Arial" w:cs="Arial"/>
          <w:b/>
          <w:sz w:val="18"/>
          <w:szCs w:val="18"/>
        </w:rPr>
      </w:pPr>
    </w:p>
    <w:p w14:paraId="68DC94E8" w14:textId="77777777" w:rsidR="0080535D" w:rsidRPr="0012172F" w:rsidRDefault="0080535D" w:rsidP="0080535D">
      <w:pPr>
        <w:pStyle w:val="NoSpacing"/>
        <w:rPr>
          <w:rFonts w:ascii="Arial" w:hAnsi="Arial" w:cs="Arial"/>
          <w:b/>
          <w:sz w:val="18"/>
          <w:szCs w:val="18"/>
        </w:rPr>
      </w:pPr>
    </w:p>
    <w:p w14:paraId="714968A3" w14:textId="34DC9E5E" w:rsidR="0080535D" w:rsidRPr="0012172F" w:rsidRDefault="003042E3" w:rsidP="0080535D">
      <w:pPr>
        <w:pStyle w:val="NoSpacing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Please be </w:t>
      </w:r>
      <w:r w:rsidRPr="003042E3">
        <w:rPr>
          <w:rFonts w:ascii="Arial" w:hAnsi="Arial" w:cs="Arial"/>
          <w:b/>
          <w:sz w:val="18"/>
          <w:szCs w:val="18"/>
        </w:rPr>
        <w:t>advised that written notices on candidature to the Board of Directors can only be submitted until five days before the Annual General Meeting</w:t>
      </w:r>
      <w:r>
        <w:rPr>
          <w:rFonts w:ascii="Arial" w:hAnsi="Arial" w:cs="Arial"/>
          <w:b/>
          <w:sz w:val="18"/>
          <w:szCs w:val="18"/>
        </w:rPr>
        <w:t>.</w:t>
      </w:r>
      <w:r w:rsidR="00415118">
        <w:rPr>
          <w:rFonts w:ascii="Arial" w:hAnsi="Arial" w:cs="Arial"/>
          <w:b/>
          <w:sz w:val="18"/>
          <w:szCs w:val="18"/>
        </w:rPr>
        <w:t xml:space="preserve">  Please send scanned copy to </w:t>
      </w:r>
      <w:hyperlink r:id="rId11" w:history="1">
        <w:r w:rsidR="00415118" w:rsidRPr="00983C18">
          <w:rPr>
            <w:rStyle w:val="Hyperlink"/>
            <w:rFonts w:ascii="Arial" w:hAnsi="Arial" w:cs="Arial"/>
            <w:b/>
            <w:sz w:val="18"/>
            <w:szCs w:val="18"/>
          </w:rPr>
          <w:t>agm@icelandseafood.com</w:t>
        </w:r>
      </w:hyperlink>
      <w:r w:rsidR="00415118">
        <w:rPr>
          <w:rFonts w:ascii="Arial" w:hAnsi="Arial" w:cs="Arial"/>
          <w:b/>
          <w:sz w:val="18"/>
          <w:szCs w:val="18"/>
        </w:rPr>
        <w:t xml:space="preserve"> </w:t>
      </w:r>
    </w:p>
    <w:p w14:paraId="284025AF" w14:textId="77777777" w:rsidR="0080535D" w:rsidRPr="0012172F" w:rsidRDefault="0080535D" w:rsidP="0080535D">
      <w:pPr>
        <w:pStyle w:val="NoSpacing"/>
        <w:rPr>
          <w:rFonts w:ascii="Arial" w:hAnsi="Arial" w:cs="Arial"/>
          <w:b/>
          <w:sz w:val="18"/>
          <w:szCs w:val="18"/>
        </w:rPr>
      </w:pPr>
    </w:p>
    <w:p w14:paraId="3FF276C7" w14:textId="77777777" w:rsidR="0080535D" w:rsidRPr="0012172F" w:rsidRDefault="0080535D" w:rsidP="0080535D">
      <w:pPr>
        <w:pStyle w:val="NoSpacing"/>
        <w:rPr>
          <w:rFonts w:ascii="Arial" w:hAnsi="Arial" w:cs="Arial"/>
          <w:b/>
          <w:sz w:val="18"/>
          <w:szCs w:val="18"/>
        </w:rPr>
      </w:pPr>
    </w:p>
    <w:p w14:paraId="53C37FB7" w14:textId="77777777" w:rsidR="0080535D" w:rsidRDefault="0080535D" w:rsidP="0080535D">
      <w:pPr>
        <w:pStyle w:val="NoSpacing"/>
        <w:rPr>
          <w:rFonts w:ascii="Arial" w:hAnsi="Arial" w:cs="Arial"/>
          <w:sz w:val="18"/>
          <w:szCs w:val="18"/>
        </w:rPr>
      </w:pPr>
    </w:p>
    <w:p w14:paraId="0E077E01" w14:textId="77777777" w:rsidR="003042E3" w:rsidRPr="0012172F" w:rsidRDefault="003042E3" w:rsidP="0080535D">
      <w:pPr>
        <w:pStyle w:val="NoSpacing"/>
        <w:rPr>
          <w:rFonts w:ascii="Arial" w:hAnsi="Arial" w:cs="Arial"/>
          <w:sz w:val="18"/>
          <w:szCs w:val="18"/>
        </w:rPr>
      </w:pPr>
    </w:p>
    <w:p w14:paraId="50799CC4" w14:textId="77777777" w:rsidR="0080535D" w:rsidRPr="0012172F" w:rsidRDefault="0080535D" w:rsidP="0080535D">
      <w:pPr>
        <w:pStyle w:val="NoSpacing"/>
        <w:rPr>
          <w:rFonts w:ascii="Arial" w:hAnsi="Arial" w:cs="Arial"/>
          <w:sz w:val="18"/>
          <w:szCs w:val="18"/>
        </w:rPr>
      </w:pPr>
    </w:p>
    <w:p w14:paraId="647FF214" w14:textId="77777777" w:rsidR="0080535D" w:rsidRPr="0012172F" w:rsidRDefault="0080535D" w:rsidP="0080535D">
      <w:pPr>
        <w:pStyle w:val="NoSpacing"/>
        <w:rPr>
          <w:rFonts w:ascii="Arial" w:hAnsi="Arial" w:cs="Arial"/>
          <w:sz w:val="18"/>
          <w:szCs w:val="18"/>
        </w:rPr>
      </w:pPr>
      <w:proofErr w:type="gramStart"/>
      <w:r w:rsidRPr="0012172F">
        <w:rPr>
          <w:rFonts w:ascii="Arial" w:hAnsi="Arial" w:cs="Arial"/>
          <w:sz w:val="18"/>
          <w:szCs w:val="18"/>
        </w:rPr>
        <w:t>______________________________</w:t>
      </w:r>
      <w:r w:rsidRPr="0012172F">
        <w:rPr>
          <w:rFonts w:ascii="Arial" w:hAnsi="Arial" w:cs="Arial"/>
          <w:sz w:val="18"/>
          <w:szCs w:val="18"/>
        </w:rPr>
        <w:tab/>
      </w:r>
      <w:r w:rsidRPr="0012172F">
        <w:rPr>
          <w:rFonts w:ascii="Arial" w:hAnsi="Arial" w:cs="Arial"/>
          <w:sz w:val="18"/>
          <w:szCs w:val="18"/>
        </w:rPr>
        <w:tab/>
      </w:r>
      <w:r w:rsidRPr="0012172F">
        <w:rPr>
          <w:rFonts w:ascii="Arial" w:hAnsi="Arial" w:cs="Arial"/>
          <w:sz w:val="18"/>
          <w:szCs w:val="18"/>
        </w:rPr>
        <w:tab/>
      </w:r>
      <w:r w:rsidRPr="0012172F">
        <w:rPr>
          <w:rFonts w:ascii="Arial" w:hAnsi="Arial" w:cs="Arial"/>
          <w:sz w:val="18"/>
          <w:szCs w:val="18"/>
        </w:rPr>
        <w:tab/>
      </w:r>
      <w:proofErr w:type="gramEnd"/>
      <w:r w:rsidRPr="0012172F">
        <w:rPr>
          <w:rFonts w:ascii="Arial" w:hAnsi="Arial" w:cs="Arial"/>
          <w:sz w:val="18"/>
          <w:szCs w:val="18"/>
        </w:rPr>
        <w:t>______________________________</w:t>
      </w:r>
    </w:p>
    <w:p w14:paraId="1B76D22B" w14:textId="77777777" w:rsidR="0080535D" w:rsidRPr="0012172F" w:rsidRDefault="0080535D">
      <w:pPr>
        <w:pStyle w:val="NoSpacing"/>
        <w:rPr>
          <w:rFonts w:ascii="Arial" w:hAnsi="Arial" w:cs="Arial"/>
          <w:sz w:val="18"/>
          <w:szCs w:val="18"/>
        </w:rPr>
      </w:pPr>
      <w:r w:rsidRPr="0012172F">
        <w:rPr>
          <w:rFonts w:ascii="Arial" w:hAnsi="Arial" w:cs="Arial"/>
          <w:sz w:val="18"/>
          <w:szCs w:val="18"/>
        </w:rPr>
        <w:t xml:space="preserve">Place and </w:t>
      </w:r>
      <w:proofErr w:type="gramStart"/>
      <w:r w:rsidRPr="0012172F">
        <w:rPr>
          <w:rFonts w:ascii="Arial" w:hAnsi="Arial" w:cs="Arial"/>
          <w:sz w:val="18"/>
          <w:szCs w:val="18"/>
        </w:rPr>
        <w:t>date</w:t>
      </w:r>
      <w:r w:rsidRPr="0012172F">
        <w:rPr>
          <w:rFonts w:ascii="Arial" w:hAnsi="Arial" w:cs="Arial"/>
          <w:sz w:val="18"/>
          <w:szCs w:val="18"/>
        </w:rPr>
        <w:tab/>
      </w:r>
      <w:r w:rsidRPr="0012172F">
        <w:rPr>
          <w:rFonts w:ascii="Arial" w:hAnsi="Arial" w:cs="Arial"/>
          <w:sz w:val="18"/>
          <w:szCs w:val="18"/>
        </w:rPr>
        <w:tab/>
      </w:r>
      <w:r w:rsidRPr="0012172F">
        <w:rPr>
          <w:rFonts w:ascii="Arial" w:hAnsi="Arial" w:cs="Arial"/>
          <w:sz w:val="18"/>
          <w:szCs w:val="18"/>
        </w:rPr>
        <w:tab/>
      </w:r>
      <w:r w:rsidRPr="0012172F">
        <w:rPr>
          <w:rFonts w:ascii="Arial" w:hAnsi="Arial" w:cs="Arial"/>
          <w:sz w:val="18"/>
          <w:szCs w:val="18"/>
        </w:rPr>
        <w:tab/>
      </w:r>
      <w:r w:rsidRPr="0012172F">
        <w:rPr>
          <w:rFonts w:ascii="Arial" w:hAnsi="Arial" w:cs="Arial"/>
          <w:sz w:val="18"/>
          <w:szCs w:val="18"/>
        </w:rPr>
        <w:tab/>
      </w:r>
      <w:r w:rsidRPr="0012172F">
        <w:rPr>
          <w:rFonts w:ascii="Arial" w:hAnsi="Arial" w:cs="Arial"/>
          <w:sz w:val="18"/>
          <w:szCs w:val="18"/>
        </w:rPr>
        <w:tab/>
      </w:r>
      <w:proofErr w:type="gramEnd"/>
      <w:r w:rsidRPr="0012172F">
        <w:rPr>
          <w:rFonts w:ascii="Arial" w:hAnsi="Arial" w:cs="Arial"/>
          <w:sz w:val="18"/>
          <w:szCs w:val="18"/>
        </w:rPr>
        <w:tab/>
        <w:t>Signature</w:t>
      </w:r>
    </w:p>
    <w:sectPr w:rsidR="0080535D" w:rsidRPr="0012172F" w:rsidSect="00071317">
      <w:headerReference w:type="default" r:id="rId12"/>
      <w:headerReference w:type="first" r:id="rId13"/>
      <w:pgSz w:w="12240" w:h="15840"/>
      <w:pgMar w:top="1440" w:right="1440" w:bottom="1440" w:left="1440" w:header="56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A8E7B" w14:textId="77777777" w:rsidR="00174951" w:rsidRDefault="00174951">
      <w:pPr>
        <w:spacing w:line="240" w:lineRule="auto"/>
      </w:pPr>
      <w:r>
        <w:separator/>
      </w:r>
    </w:p>
  </w:endnote>
  <w:endnote w:type="continuationSeparator" w:id="0">
    <w:p w14:paraId="49ED2087" w14:textId="77777777" w:rsidR="00174951" w:rsidRDefault="001749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C9AEFB" w14:textId="77777777" w:rsidR="00174951" w:rsidRDefault="00174951">
      <w:pPr>
        <w:spacing w:line="240" w:lineRule="auto"/>
      </w:pPr>
      <w:r>
        <w:separator/>
      </w:r>
    </w:p>
  </w:footnote>
  <w:footnote w:type="continuationSeparator" w:id="0">
    <w:p w14:paraId="69BC18CC" w14:textId="77777777" w:rsidR="00174951" w:rsidRDefault="0017495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F104B" w14:textId="300C7A17" w:rsidR="00071317" w:rsidRDefault="00D47CFA">
    <w:pPr>
      <w:pStyle w:val="Header"/>
    </w:pPr>
    <w:r>
      <w:rPr>
        <w:b/>
        <w:i/>
        <w:noProof/>
        <w:color w:val="1F497D" w:themeColor="text2"/>
        <w:lang w:val="is-IS" w:eastAsia="is-I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6EFECF4" wp14:editId="572519ED">
              <wp:simplePos x="0" y="0"/>
              <wp:positionH relativeFrom="column">
                <wp:posOffset>0</wp:posOffset>
              </wp:positionH>
              <wp:positionV relativeFrom="paragraph">
                <wp:posOffset>546100</wp:posOffset>
              </wp:positionV>
              <wp:extent cx="7227570" cy="0"/>
              <wp:effectExtent l="0" t="0" r="0" b="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22757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9EBCB32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43pt" to="569.1pt,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x4pmwEAAJQDAAAOAAAAZHJzL2Uyb0RvYy54bWysU9uO0zAQfUfiHyy/06SVoChqug+7ghcE&#10;Ky4f4HXGjSXbY41Nk/49Y7dNEYuEQLw4vsw5M+fMZHc3eyeOQMli6OV61UoBQeNgw6GX376+e/VW&#10;ipRVGJTDAL08QZJ3+5cvdlPsYIMjugFIMElI3RR7OeYcu6ZJegSv0gojBH40SF5lPtKhGUhNzO5d&#10;s2nbN82ENERCDSnx7cP5Ue4rvzGg8ydjEmThesm15bpSXZ/K2ux3qjuQiqPVlzLUP1ThlQ2cdKF6&#10;UFmJ72SfUXmrCROavNLoGzTGaqgaWM26/UXNl1FFqFrYnBQXm9L/o9Ufj/fhkdiGKaYuxUcqKmZD&#10;vny5PjFXs06LWTBnoflyu9lsX2/ZU319a27ASCm/B/SibHrpbCg6VKeOH1LmZBx6DeHDLXXd5ZOD&#10;EuzCZzDCDpxsXdF1KuDekTgq7qfSGkJelx4yX40uMGOdW4Dtn4GX+AKFOjF/A14QNTOGvIC9DUi/&#10;y57na8nmHH914Ky7WPCEw6k2pVrDra8KL2NaZuvnc4Xffqb9DwAAAP//AwBQSwMEFAAGAAgAAAAh&#10;AEP8olzeAAAABwEAAA8AAABkcnMvZG93bnJldi54bWxMj0FLw0AQhe9C/8MyBS9iN61tCTGTokLp&#10;QYvY+AO22TEJZmdDdpOm/nq3eKin4c0b3vsm3YymEQN1rraMMJ9FIIgLq2suET7z7X0MwnnFWjWW&#10;CeFMDjbZ5CZVibYn/qDh4EsRQtglCqHyvk2kdEVFRrmZbYmD92U7o3yQXSl1p04h3DRyEUVraVTN&#10;oaFSLb1UVHwfeoOw2z7T6+rcl0u92uV3Q/62/3mPEW+n49MjCE+jvx7DBT+gQxaYjrZn7USDEB7x&#10;CPE6zIs7f4gXII5/G5ml8j9/9gsAAP//AwBQSwECLQAUAAYACAAAACEAtoM4kv4AAADhAQAAEwAA&#10;AAAAAAAAAAAAAAAAAAAAW0NvbnRlbnRfVHlwZXNdLnhtbFBLAQItABQABgAIAAAAIQA4/SH/1gAA&#10;AJQBAAALAAAAAAAAAAAAAAAAAC8BAABfcmVscy8ucmVsc1BLAQItABQABgAIAAAAIQCVvx4pmwEA&#10;AJQDAAAOAAAAAAAAAAAAAAAAAC4CAABkcnMvZTJvRG9jLnhtbFBLAQItABQABgAIAAAAIQBD/KJc&#10;3gAAAAcBAAAPAAAAAAAAAAAAAAAAAPUDAABkcnMvZG93bnJldi54bWxQSwUGAAAAAAQABADzAAAA&#10;AAUAAAAA&#10;" strokecolor="#4579b8 [3044]"/>
          </w:pict>
        </mc:Fallback>
      </mc:AlternateContent>
    </w:r>
    <w:r w:rsidR="00071317">
      <w:rPr>
        <w:b/>
        <w:noProof/>
        <w:color w:val="1F497D" w:themeColor="text2"/>
        <w:sz w:val="32"/>
      </w:rPr>
      <w:drawing>
        <wp:inline distT="0" distB="0" distL="0" distR="0" wp14:anchorId="531F0B5E" wp14:editId="69B49833">
          <wp:extent cx="2105660" cy="533254"/>
          <wp:effectExtent l="0" t="0" r="0" b="635"/>
          <wp:docPr id="1" name="Picture 1" descr="Text,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Text, logo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51" t="22453" b="20395"/>
                  <a:stretch/>
                </pic:blipFill>
                <pic:spPr bwMode="auto">
                  <a:xfrm>
                    <a:off x="0" y="0"/>
                    <a:ext cx="2119575" cy="5367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EDC99" w14:textId="30A9029B" w:rsidR="00CE220D" w:rsidRDefault="009E1ED5">
    <w:pPr>
      <w:pStyle w:val="Header"/>
    </w:pPr>
    <w:r>
      <w:rPr>
        <w:b/>
        <w:i/>
        <w:noProof/>
        <w:color w:val="1F497D" w:themeColor="text2"/>
        <w:lang w:val="is-IS" w:eastAsia="is-I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9CA4F8" wp14:editId="55EBA87B">
              <wp:simplePos x="0" y="0"/>
              <wp:positionH relativeFrom="margin">
                <wp:posOffset>0</wp:posOffset>
              </wp:positionH>
              <wp:positionV relativeFrom="paragraph">
                <wp:posOffset>698500</wp:posOffset>
              </wp:positionV>
              <wp:extent cx="7227736" cy="0"/>
              <wp:effectExtent l="0" t="0" r="0" b="0"/>
              <wp:wrapNone/>
              <wp:docPr id="11" name="Straight Connector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227736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0202E97" id="Straight Connector 1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55pt" to="569.1pt,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MjmmwEAAJQDAAAOAAAAZHJzL2Uyb0RvYy54bWysU9uO0zAQfUfiHyy/06RF2qKo6T7sCl4Q&#10;rLh8gNcZN5ZsjzU2Tfr3jN02RYCEQLw4vsw5M+fMZHc/eyeOQMli6OV61UoBQeNgw6GXX7+8ffVG&#10;ipRVGJTDAL08QZL3+5cvdlPsYIMjugFIMElI3RR7OeYcu6ZJegSv0gojBH40SF5lPtKhGUhNzO5d&#10;s2nbu2ZCGiKhhpT49vH8KPeV3xjQ+aMxCbJwveTacl2prs9lbfY71R1IxdHqSxnqH6rwygZOulA9&#10;qqzEN7K/UHmrCROavNLoGzTGaqgaWM26/UnN51FFqFrYnBQXm9L/o9Ufjg/hidiGKaYuxScqKmZD&#10;vny5PjFXs06LWTBnoflyu9lst6/vpNDXt+YGjJTyO0AvyqaXzoaiQ3Xq+D5lTsah1xA+3FLXXT45&#10;KMEufAIj7MDJ1hVdpwIeHImj4n4qrSHkdekh89XoAjPWuQXY/hl4iS9QqBPzN+AFUTNjyAvY24D0&#10;u+x5vpZszvFXB866iwXPOJxqU6o13Pqq8DKmZbZ+PFf47WfafwcAAP//AwBQSwMEFAAGAAgAAAAh&#10;AE0yxtjeAAAACQEAAA8AAABkcnMvZG93bnJldi54bWxMj9FKw0AQRd+F/sMyBV/EblJbCTGbokLp&#10;g4rY+AHb7JgEs7Mhu0lTv94pCPVt5t7hzrnZZrKtGLH3jSMF8SICgVQ601Cl4LPY3iYgfNBkdOsI&#10;FZzQwyafXWU6Ne5IHzjuQyU4hHyqFdQhdKmUvqzRar9wHRJ7X663OvDaV9L0+sjhtpXLKLqXVjfE&#10;H2rd4XON5fd+sAp22yd8WZ+GamXWu+JmLF7fft4Tpa7n0+MDiIBTuBzDGZ/RIWemgxvIeNEq4CKB&#10;1Tji4WzHd8kSxOFPknkm/zfIfwEAAP//AwBQSwECLQAUAAYACAAAACEAtoM4kv4AAADhAQAAEwAA&#10;AAAAAAAAAAAAAAAAAAAAW0NvbnRlbnRfVHlwZXNdLnhtbFBLAQItABQABgAIAAAAIQA4/SH/1gAA&#10;AJQBAAALAAAAAAAAAAAAAAAAAC8BAABfcmVscy8ucmVsc1BLAQItABQABgAIAAAAIQCiuMjmmwEA&#10;AJQDAAAOAAAAAAAAAAAAAAAAAC4CAABkcnMvZTJvRG9jLnhtbFBLAQItABQABgAIAAAAIQBNMsbY&#10;3gAAAAkBAAAPAAAAAAAAAAAAAAAAAPUDAABkcnMvZG93bnJldi54bWxQSwUGAAAAAAQABADzAAAA&#10;AAUAAAAA&#10;" strokecolor="#4579b8 [3044]">
              <w10:wrap anchorx="margin"/>
            </v:line>
          </w:pict>
        </mc:Fallback>
      </mc:AlternateContent>
    </w:r>
    <w:r w:rsidR="00CE220D">
      <w:rPr>
        <w:b/>
        <w:noProof/>
        <w:color w:val="1F497D" w:themeColor="text2"/>
        <w:sz w:val="32"/>
      </w:rPr>
      <w:drawing>
        <wp:inline distT="0" distB="0" distL="0" distR="0" wp14:anchorId="0B80C923" wp14:editId="5D5F803B">
          <wp:extent cx="2105660" cy="533254"/>
          <wp:effectExtent l="0" t="0" r="0" b="635"/>
          <wp:docPr id="3" name="Picture 3" descr="Text,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Text, logo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51" t="22453" b="20395"/>
                  <a:stretch/>
                </pic:blipFill>
                <pic:spPr bwMode="auto">
                  <a:xfrm>
                    <a:off x="0" y="0"/>
                    <a:ext cx="2119575" cy="5367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90AA37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624A61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1D60C9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E58E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282248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FB041B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8BE938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AF8F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53E0B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ED2D1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42892517">
    <w:abstractNumId w:val="9"/>
  </w:num>
  <w:num w:numId="2" w16cid:durableId="1420253869">
    <w:abstractNumId w:val="7"/>
  </w:num>
  <w:num w:numId="3" w16cid:durableId="1012413606">
    <w:abstractNumId w:val="6"/>
  </w:num>
  <w:num w:numId="4" w16cid:durableId="22748814">
    <w:abstractNumId w:val="5"/>
  </w:num>
  <w:num w:numId="5" w16cid:durableId="1381633189">
    <w:abstractNumId w:val="4"/>
  </w:num>
  <w:num w:numId="6" w16cid:durableId="1036931954">
    <w:abstractNumId w:val="8"/>
  </w:num>
  <w:num w:numId="7" w16cid:durableId="1876233312">
    <w:abstractNumId w:val="3"/>
  </w:num>
  <w:num w:numId="8" w16cid:durableId="313031063">
    <w:abstractNumId w:val="2"/>
  </w:num>
  <w:num w:numId="9" w16cid:durableId="259534881">
    <w:abstractNumId w:val="1"/>
  </w:num>
  <w:num w:numId="10" w16cid:durableId="1802577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248B"/>
    <w:rsid w:val="00027344"/>
    <w:rsid w:val="00057C43"/>
    <w:rsid w:val="00071317"/>
    <w:rsid w:val="000870E5"/>
    <w:rsid w:val="000E7ABD"/>
    <w:rsid w:val="00115D4E"/>
    <w:rsid w:val="0012172F"/>
    <w:rsid w:val="00145368"/>
    <w:rsid w:val="0014764A"/>
    <w:rsid w:val="00167EEE"/>
    <w:rsid w:val="00174951"/>
    <w:rsid w:val="001A52B5"/>
    <w:rsid w:val="001D0220"/>
    <w:rsid w:val="001D5139"/>
    <w:rsid w:val="00222BB0"/>
    <w:rsid w:val="00264CA2"/>
    <w:rsid w:val="002B5081"/>
    <w:rsid w:val="003042E3"/>
    <w:rsid w:val="00360623"/>
    <w:rsid w:val="00362B93"/>
    <w:rsid w:val="00363268"/>
    <w:rsid w:val="00382391"/>
    <w:rsid w:val="003A5D43"/>
    <w:rsid w:val="0041320D"/>
    <w:rsid w:val="00414E75"/>
    <w:rsid w:val="00415118"/>
    <w:rsid w:val="004A537A"/>
    <w:rsid w:val="004A7989"/>
    <w:rsid w:val="00507243"/>
    <w:rsid w:val="00514752"/>
    <w:rsid w:val="00555B91"/>
    <w:rsid w:val="00557600"/>
    <w:rsid w:val="005C003B"/>
    <w:rsid w:val="005F36B4"/>
    <w:rsid w:val="00653380"/>
    <w:rsid w:val="006677A2"/>
    <w:rsid w:val="006D63FB"/>
    <w:rsid w:val="006F28C9"/>
    <w:rsid w:val="0070723F"/>
    <w:rsid w:val="00717FA8"/>
    <w:rsid w:val="0072532D"/>
    <w:rsid w:val="007477EE"/>
    <w:rsid w:val="00764944"/>
    <w:rsid w:val="007740E8"/>
    <w:rsid w:val="007824D7"/>
    <w:rsid w:val="007A74A2"/>
    <w:rsid w:val="007B6FB1"/>
    <w:rsid w:val="0080535D"/>
    <w:rsid w:val="008244F6"/>
    <w:rsid w:val="00884455"/>
    <w:rsid w:val="00886213"/>
    <w:rsid w:val="009136CC"/>
    <w:rsid w:val="00931C3E"/>
    <w:rsid w:val="00951A1C"/>
    <w:rsid w:val="00965E4D"/>
    <w:rsid w:val="0098248B"/>
    <w:rsid w:val="009E0901"/>
    <w:rsid w:val="009E1ED5"/>
    <w:rsid w:val="00A543C9"/>
    <w:rsid w:val="00A72894"/>
    <w:rsid w:val="00A814EB"/>
    <w:rsid w:val="00BB0EDA"/>
    <w:rsid w:val="00BE49ED"/>
    <w:rsid w:val="00C53685"/>
    <w:rsid w:val="00C75AFE"/>
    <w:rsid w:val="00CC4517"/>
    <w:rsid w:val="00CE220D"/>
    <w:rsid w:val="00CF4327"/>
    <w:rsid w:val="00CF45D0"/>
    <w:rsid w:val="00D1600E"/>
    <w:rsid w:val="00D4778D"/>
    <w:rsid w:val="00D47CFA"/>
    <w:rsid w:val="00D81AE9"/>
    <w:rsid w:val="00DA06B9"/>
    <w:rsid w:val="00DE3A29"/>
    <w:rsid w:val="00E04EC4"/>
    <w:rsid w:val="00E55220"/>
    <w:rsid w:val="00EB46BE"/>
    <w:rsid w:val="00EE0772"/>
    <w:rsid w:val="00EE6523"/>
    <w:rsid w:val="00F3106D"/>
    <w:rsid w:val="00F510AF"/>
    <w:rsid w:val="00FD3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E4300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4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unhideWhenUsed="1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iPriority="1" w:unhideWhenUsed="1" w:qFormat="1"/>
    <w:lsdException w:name="Signature" w:semiHidden="1" w:uiPriority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1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  <w:rPr>
      <w:spacing w:val="4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unhideWhenUsed/>
    <w:qFormat/>
    <w:pPr>
      <w:spacing w:after="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jc w:val="center"/>
      <w:outlineLvl w:val="1"/>
    </w:pPr>
    <w:rPr>
      <w:rFonts w:asciiTheme="majorHAnsi" w:eastAsiaTheme="majorEastAsia" w:hAnsiTheme="majorHAnsi" w:cstheme="majorBidi"/>
      <w:b/>
      <w:bCs/>
      <w:color w:val="FFFFFF" w:themeColor="background1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pPr>
      <w:keepNext/>
      <w:keepLines/>
      <w:spacing w:line="240" w:lineRule="auto"/>
      <w:jc w:val="center"/>
      <w:outlineLvl w:val="2"/>
    </w:pPr>
    <w:rPr>
      <w:rFonts w:asciiTheme="majorHAnsi" w:eastAsiaTheme="majorEastAsia" w:hAnsiTheme="majorHAnsi" w:cstheme="majorBidi"/>
      <w:b/>
      <w:bCs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pPr>
      <w:keepNext/>
      <w:keepLines/>
      <w:spacing w:before="160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pPr>
      <w:keepNext/>
      <w:keepLines/>
      <w:spacing w:before="40"/>
      <w:outlineLvl w:val="4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spacing w:val="4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FFFFFF" w:themeColor="background1"/>
      <w:spacing w:val="4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spacing w:val="4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rPr>
      <w:b/>
      <w:bCs/>
      <w:spacing w:val="4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Pr>
      <w:spacing w:val="4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NoSpacing">
    <w:name w:val="No Spacing"/>
    <w:uiPriority w:val="1"/>
    <w:unhideWhenUsed/>
    <w:qFormat/>
    <w:pPr>
      <w:spacing w:after="0" w:line="240" w:lineRule="auto"/>
    </w:pPr>
    <w:rPr>
      <w:spacing w:val="4"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spacing w:val="4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E220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220D"/>
    <w:rPr>
      <w:spacing w:val="4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1511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51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gm@icelandseafood.com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rlendur%23fjeldco.is\AppData\Roaming\Microsoft\Templates\Applicant's%20interview%20notes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46e32c5-f007-466e-b3a8-ed7c5e179608" xsi:nil="true"/>
    <lcf76f155ced4ddcb4097134ff3c332f xmlns="36a9cc86-64f8-41d2-97cd-cde036c565f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10CBD30BFD5940ADBC65CA63D8AF8E" ma:contentTypeVersion="12" ma:contentTypeDescription="Create a new document." ma:contentTypeScope="" ma:versionID="7d466ad7f22c1d255cfd1bfd479f33fb">
  <xsd:schema xmlns:xsd="http://www.w3.org/2001/XMLSchema" xmlns:xs="http://www.w3.org/2001/XMLSchema" xmlns:p="http://schemas.microsoft.com/office/2006/metadata/properties" xmlns:ns2="36a9cc86-64f8-41d2-97cd-cde036c565f2" xmlns:ns3="a46e32c5-f007-466e-b3a8-ed7c5e179608" targetNamespace="http://schemas.microsoft.com/office/2006/metadata/properties" ma:root="true" ma:fieldsID="76ec23b58adc080d69eabefdd26fd080" ns2:_="" ns3:_="">
    <xsd:import namespace="36a9cc86-64f8-41d2-97cd-cde036c565f2"/>
    <xsd:import namespace="a46e32c5-f007-466e-b3a8-ed7c5e1796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a9cc86-64f8-41d2-97cd-cde036c565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9196690-d71d-4891-b5b7-df684693dc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6e32c5-f007-466e-b3a8-ed7c5e179608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d2af0f48-dfb0-4267-8715-c430c817c065}" ma:internalName="TaxCatchAll" ma:showField="CatchAllData" ma:web="a46e32c5-f007-466e-b3a8-ed7c5e1796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3EDEDC2-F374-44F2-AA2F-D8E72B82F3E6}">
  <ds:schemaRefs>
    <ds:schemaRef ds:uri="http://schemas.microsoft.com/office/2006/metadata/properties"/>
    <ds:schemaRef ds:uri="http://schemas.microsoft.com/office/infopath/2007/PartnerControls"/>
    <ds:schemaRef ds:uri="a46e32c5-f007-466e-b3a8-ed7c5e179608"/>
    <ds:schemaRef ds:uri="36a9cc86-64f8-41d2-97cd-cde036c565f2"/>
  </ds:schemaRefs>
</ds:datastoreItem>
</file>

<file path=customXml/itemProps3.xml><?xml version="1.0" encoding="utf-8"?>
<ds:datastoreItem xmlns:ds="http://schemas.openxmlformats.org/officeDocument/2006/customXml" ds:itemID="{E354C191-AC44-4DFB-B4A8-9724AECDFC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6F578D-90BF-41A6-A5DE-4816F862D2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a9cc86-64f8-41d2-97cd-cde036c565f2"/>
    <ds:schemaRef ds:uri="a46e32c5-f007-466e-b3a8-ed7c5e1796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Applicant's interview notes form.dotx</Template>
  <TotalTime>0</TotalTime>
  <Pages>2</Pages>
  <Words>137</Words>
  <Characters>826</Characters>
  <Application>Microsoft Office Word</Application>
  <DocSecurity>0</DocSecurity>
  <Lines>125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2023-02-27T11:35:00Z</dcterms:created>
  <dcterms:modified xsi:type="dcterms:W3CDTF">2026-02-19T12:35:00Z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TC040216489991</vt:lpwstr>
  </property>
  <property fmtid="{D5CDD505-2E9C-101B-9397-08002B2CF9AE}" pid="3" name="ContentTypeId">
    <vt:lpwstr>0x010100B910CBD30BFD5940ADBC65CA63D8AF8E</vt:lpwstr>
  </property>
  <property fmtid="{D5CDD505-2E9C-101B-9397-08002B2CF9AE}" pid="4" name="MediaServiceImageTags">
    <vt:lpwstr/>
  </property>
  <property fmtid="{D5CDD505-2E9C-101B-9397-08002B2CF9AE}" pid="5" name="docLang">
    <vt:lpwstr>en</vt:lpwstr>
  </property>
</Properties>
</file>